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2F0E2" w14:textId="7FF8801C" w:rsidR="00CD00E0" w:rsidRPr="00CD00E0" w:rsidRDefault="00CD00E0" w:rsidP="00CD00E0">
      <w:pPr>
        <w:spacing w:before="0" w:after="0"/>
        <w:rPr>
          <w:rStyle w:val="Strong"/>
          <w:rFonts w:ascii="Rastanty Cortez" w:hAnsi="Rastanty Cortez"/>
          <w:sz w:val="56"/>
          <w:szCs w:val="56"/>
        </w:rPr>
      </w:pPr>
      <w:r w:rsidRPr="00CD00E0">
        <w:rPr>
          <w:rStyle w:val="Strong"/>
          <w:rFonts w:ascii="Rastanty Cortez" w:hAnsi="Rastanty Cortez"/>
          <w:b w:val="0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Agenda</w:t>
      </w:r>
      <w:r w:rsidRPr="00CD00E0">
        <w:rPr>
          <w:rStyle w:val="Strong"/>
          <w:rFonts w:ascii="Rastanty Cortez" w:hAnsi="Rastanty Cortez"/>
          <w:sz w:val="56"/>
          <w:szCs w:val="56"/>
        </w:rPr>
        <w:t xml:space="preserve"> </w:t>
      </w:r>
      <w:r>
        <w:rPr>
          <w:rStyle w:val="Strong"/>
          <w:rFonts w:ascii="Rastanty Cortez" w:hAnsi="Rastanty Cortez"/>
          <w:sz w:val="56"/>
          <w:szCs w:val="56"/>
        </w:rPr>
        <w:t>Region V &amp; Technology Commission Conference</w:t>
      </w:r>
    </w:p>
    <w:p w14:paraId="0DC340CF" w14:textId="5049F27B" w:rsidR="00CD00E0" w:rsidRDefault="00CD00E0" w:rsidP="00314803">
      <w:pPr>
        <w:spacing w:before="0" w:after="0"/>
      </w:pPr>
      <w:r>
        <w:t xml:space="preserve">8:00 AM – 8:45 AM </w:t>
      </w:r>
      <w:r w:rsidR="00314803">
        <w:tab/>
      </w:r>
      <w:r>
        <w:t xml:space="preserve">Check </w:t>
      </w:r>
      <w:proofErr w:type="gramStart"/>
      <w:r>
        <w:t>In</w:t>
      </w:r>
      <w:proofErr w:type="gramEnd"/>
      <w:r w:rsidR="00325C7C">
        <w:t xml:space="preserve"> Breakfast </w:t>
      </w:r>
      <w:r w:rsidR="00432F28">
        <w:t xml:space="preserve">- </w:t>
      </w:r>
      <w:r w:rsidR="00325C7C">
        <w:t>Bldg. 46 Room #152</w:t>
      </w:r>
    </w:p>
    <w:p w14:paraId="169A0E7B" w14:textId="61B029B9" w:rsidR="00CD00E0" w:rsidRDefault="00CD00E0" w:rsidP="00314803">
      <w:r>
        <w:t xml:space="preserve">9:00 AM – 9:05 AM </w:t>
      </w:r>
      <w:r w:rsidR="00314803">
        <w:tab/>
      </w:r>
      <w:r>
        <w:t>Welcome, Region V - Dr. Sepulveda-Smith</w:t>
      </w:r>
    </w:p>
    <w:p w14:paraId="2F2A50E3" w14:textId="3E3D89E1" w:rsidR="00CD00E0" w:rsidRDefault="00CD00E0" w:rsidP="00314803">
      <w:r>
        <w:t>9:05 AM</w:t>
      </w:r>
      <w:r w:rsidR="00314803">
        <w:t xml:space="preserve"> </w:t>
      </w:r>
      <w:r>
        <w:t>– 9:</w:t>
      </w:r>
      <w:r w:rsidR="00325C7C">
        <w:t>20</w:t>
      </w:r>
      <w:r>
        <w:t xml:space="preserve"> AM </w:t>
      </w:r>
      <w:r w:rsidR="00314803">
        <w:tab/>
      </w:r>
      <w:r>
        <w:t>AFC Opening Remarks - Dr. Jeff Nasse</w:t>
      </w:r>
      <w:r w:rsidR="00325C7C">
        <w:t>. Broward College Provost</w:t>
      </w:r>
    </w:p>
    <w:p w14:paraId="2919BB89" w14:textId="59DF5740" w:rsidR="00325C7C" w:rsidRDefault="00325C7C" w:rsidP="00314803">
      <w:r>
        <w:t>9:30 AM – 9:45 AM</w:t>
      </w:r>
      <w:r>
        <w:tab/>
        <w:t>AFC Executive Director Tony Carvajal, CEO</w:t>
      </w:r>
    </w:p>
    <w:p w14:paraId="056DE3E5" w14:textId="68231C45" w:rsidR="00CD00E0" w:rsidRDefault="00CD00E0" w:rsidP="00314803">
      <w:r>
        <w:t>9:</w:t>
      </w:r>
      <w:r w:rsidR="00325C7C">
        <w:t>45</w:t>
      </w:r>
      <w:r>
        <w:t xml:space="preserve"> AM – </w:t>
      </w:r>
      <w:r w:rsidR="00325C7C">
        <w:t>10:00</w:t>
      </w:r>
      <w:r>
        <w:t xml:space="preserve"> AM </w:t>
      </w:r>
      <w:r w:rsidR="00314803">
        <w:tab/>
      </w:r>
      <w:r>
        <w:t>AFC Updates - Roger Williams</w:t>
      </w:r>
    </w:p>
    <w:p w14:paraId="63CC69FB" w14:textId="26008418" w:rsidR="00CD00E0" w:rsidRDefault="00325C7C" w:rsidP="00314803">
      <w:r>
        <w:t>10</w:t>
      </w:r>
      <w:r w:rsidR="00CD00E0">
        <w:t>:</w:t>
      </w:r>
      <w:r>
        <w:t>00</w:t>
      </w:r>
      <w:r w:rsidR="00CD00E0">
        <w:t xml:space="preserve"> AM – 10:</w:t>
      </w:r>
      <w:r>
        <w:t>3</w:t>
      </w:r>
      <w:r w:rsidR="00CD00E0">
        <w:t>0 AM Legislative Update - Abby Ross</w:t>
      </w:r>
    </w:p>
    <w:p w14:paraId="340ABF51" w14:textId="4D622843" w:rsidR="00CD00E0" w:rsidRDefault="00325C7C" w:rsidP="00314803">
      <w:r>
        <w:t>10</w:t>
      </w:r>
      <w:r w:rsidR="00CD00E0">
        <w:t>:</w:t>
      </w:r>
      <w:r>
        <w:t>3</w:t>
      </w:r>
      <w:r w:rsidR="00CD00E0">
        <w:t>5 AM – 1</w:t>
      </w:r>
      <w:r>
        <w:t>1</w:t>
      </w:r>
      <w:r w:rsidR="00CD00E0">
        <w:t>:</w:t>
      </w:r>
      <w:r>
        <w:t>0</w:t>
      </w:r>
      <w:r w:rsidR="00CD00E0">
        <w:t>5 AM Break Out 1 – The Value of Visual Thinkers in HE - Dean Richard White</w:t>
      </w:r>
      <w:r w:rsidR="00432F28">
        <w:t xml:space="preserve"> -</w:t>
      </w:r>
      <w:r>
        <w:t xml:space="preserve"> Main Room</w:t>
      </w:r>
    </w:p>
    <w:p w14:paraId="1B5A46F1" w14:textId="36B9DE07" w:rsidR="00CD00E0" w:rsidRDefault="00325C7C" w:rsidP="00314803">
      <w:r>
        <w:t>10</w:t>
      </w:r>
      <w:r w:rsidR="00CD00E0">
        <w:t>:</w:t>
      </w:r>
      <w:r>
        <w:t>3</w:t>
      </w:r>
      <w:r w:rsidR="00CD00E0">
        <w:t xml:space="preserve">5 AM </w:t>
      </w:r>
      <w:r w:rsidR="00314803">
        <w:t>-</w:t>
      </w:r>
      <w:r w:rsidR="00CD00E0">
        <w:t xml:space="preserve"> 1</w:t>
      </w:r>
      <w:r>
        <w:t>1</w:t>
      </w:r>
      <w:r w:rsidR="00CD00E0">
        <w:t>:</w:t>
      </w:r>
      <w:r>
        <w:t>0</w:t>
      </w:r>
      <w:r w:rsidR="00CD00E0">
        <w:t xml:space="preserve">5 AM </w:t>
      </w:r>
      <w:r w:rsidR="00314803">
        <w:tab/>
      </w:r>
      <w:r w:rsidR="00CD00E0">
        <w:t>Break Out 1A - Emotional Intelligence - Dr. Carrie Root</w:t>
      </w:r>
      <w:r>
        <w:t xml:space="preserve"> </w:t>
      </w:r>
      <w:r w:rsidR="00432F28">
        <w:t xml:space="preserve">- </w:t>
      </w:r>
      <w:r>
        <w:t>Bldg. 47 Room #108</w:t>
      </w:r>
    </w:p>
    <w:p w14:paraId="71604E16" w14:textId="54EDC749" w:rsidR="00CD00E0" w:rsidRDefault="00CD00E0" w:rsidP="00314803">
      <w:r>
        <w:t>1</w:t>
      </w:r>
      <w:r w:rsidR="00432F28">
        <w:t>1</w:t>
      </w:r>
      <w:r>
        <w:t>:</w:t>
      </w:r>
      <w:r w:rsidR="00432F28">
        <w:t>05</w:t>
      </w:r>
      <w:r>
        <w:t xml:space="preserve"> AM – 1</w:t>
      </w:r>
      <w:r w:rsidR="00432F28">
        <w:t>2</w:t>
      </w:r>
      <w:r>
        <w:t>:</w:t>
      </w:r>
      <w:r w:rsidR="00432F28">
        <w:t>00</w:t>
      </w:r>
      <w:r>
        <w:t xml:space="preserve"> AM</w:t>
      </w:r>
      <w:r w:rsidR="00314803">
        <w:tab/>
      </w:r>
      <w:r>
        <w:t>Break Out 2 - Race 4 What? Jesse D. Mass</w:t>
      </w:r>
      <w:r w:rsidR="00325C7C">
        <w:t xml:space="preserve"> </w:t>
      </w:r>
      <w:r w:rsidR="00192D3D">
        <w:t>–</w:t>
      </w:r>
      <w:r w:rsidR="00432F28">
        <w:t xml:space="preserve"> </w:t>
      </w:r>
      <w:r w:rsidR="00192D3D">
        <w:t>Main Room</w:t>
      </w:r>
    </w:p>
    <w:p w14:paraId="27705878" w14:textId="12EA2B7C" w:rsidR="00CD00E0" w:rsidRDefault="00CD00E0" w:rsidP="00314803">
      <w:r>
        <w:t>1</w:t>
      </w:r>
      <w:r w:rsidR="00432F28">
        <w:t>2</w:t>
      </w:r>
      <w:r>
        <w:t>:00 AM – 12:</w:t>
      </w:r>
      <w:r w:rsidR="00432F28">
        <w:t>3</w:t>
      </w:r>
      <w:r>
        <w:t>0 PM</w:t>
      </w:r>
      <w:r w:rsidR="00314803">
        <w:tab/>
      </w:r>
      <w:r>
        <w:t xml:space="preserve">Break Out 3A </w:t>
      </w:r>
      <w:r w:rsidR="00432F28">
        <w:t>–</w:t>
      </w:r>
      <w:r>
        <w:t xml:space="preserve"> </w:t>
      </w:r>
      <w:r w:rsidR="00432F28">
        <w:t xml:space="preserve">The Collaboration between Staff and Faculty regarding Academic Integrity, Student Conduct – AD Natasha Nettles, Prof. Anne Bosworth - Main Room </w:t>
      </w:r>
    </w:p>
    <w:p w14:paraId="1BFEC75E" w14:textId="63A2436F" w:rsidR="00CD00E0" w:rsidRDefault="00CD00E0" w:rsidP="00314803">
      <w:r>
        <w:t>12:00 PM – 12:30 PM</w:t>
      </w:r>
      <w:r w:rsidR="00314803">
        <w:tab/>
      </w:r>
      <w:r>
        <w:t xml:space="preserve">Break Out 3B- Financial Literacy for Educators </w:t>
      </w:r>
      <w:r w:rsidR="00432F28">
        <w:t>–</w:t>
      </w:r>
      <w:r>
        <w:t xml:space="preserve"> Godwin</w:t>
      </w:r>
      <w:r w:rsidR="00432F28">
        <w:t xml:space="preserve"> </w:t>
      </w:r>
      <w:proofErr w:type="spellStart"/>
      <w:r w:rsidR="00432F28">
        <w:t>Wintrice</w:t>
      </w:r>
      <w:proofErr w:type="spellEnd"/>
      <w:r w:rsidR="00432F28">
        <w:t xml:space="preserve"> – Bldg. 47 Room #108</w:t>
      </w:r>
    </w:p>
    <w:p w14:paraId="5D55C725" w14:textId="4D69C949" w:rsidR="00432F28" w:rsidRDefault="00432F28" w:rsidP="00314803">
      <w:r>
        <w:t>12:00 PM – 12:30 PM Break Out 3C – Ready to Work (RTI) Together – Holly McFadden – Bldg. 47 Room #109</w:t>
      </w:r>
    </w:p>
    <w:p w14:paraId="18331779" w14:textId="0C2E494E" w:rsidR="00CD00E0" w:rsidRDefault="00CD00E0" w:rsidP="00314803">
      <w:r>
        <w:t>12:30 PM– 1:</w:t>
      </w:r>
      <w:r w:rsidR="00432F28">
        <w:t>15</w:t>
      </w:r>
      <w:r>
        <w:t xml:space="preserve"> PM </w:t>
      </w:r>
      <w:r w:rsidR="00314803">
        <w:tab/>
      </w:r>
      <w:r>
        <w:t>Lunch</w:t>
      </w:r>
    </w:p>
    <w:p w14:paraId="7B184AE1" w14:textId="1BA1ED13" w:rsidR="00CD00E0" w:rsidRDefault="00CD00E0" w:rsidP="00314803">
      <w:r>
        <w:t xml:space="preserve">1:15 PM – 1:30 PM </w:t>
      </w:r>
      <w:r w:rsidR="00314803">
        <w:tab/>
      </w:r>
      <w:r>
        <w:t>Relaxation Techniques - Lisa Elsinger</w:t>
      </w:r>
      <w:r w:rsidR="00432F28">
        <w:t xml:space="preserve"> – Main Room</w:t>
      </w:r>
    </w:p>
    <w:p w14:paraId="6DFD9657" w14:textId="1D7DA124" w:rsidR="00CD00E0" w:rsidRDefault="00CD00E0" w:rsidP="00314803">
      <w:r>
        <w:t>1:</w:t>
      </w:r>
      <w:r w:rsidR="00432F28">
        <w:t>30</w:t>
      </w:r>
      <w:r>
        <w:t xml:space="preserve"> PM – 2:15 PM </w:t>
      </w:r>
      <w:r w:rsidR="00314803">
        <w:tab/>
      </w:r>
      <w:r>
        <w:t xml:space="preserve">Break Out 4A - The Applications of </w:t>
      </w:r>
      <w:r w:rsidR="00314803">
        <w:t>AI</w:t>
      </w:r>
      <w:r>
        <w:t xml:space="preserve"> - Dr. Angel Rodriguez</w:t>
      </w:r>
      <w:r w:rsidR="00432F28">
        <w:t xml:space="preserve"> – Main Room </w:t>
      </w:r>
    </w:p>
    <w:p w14:paraId="347D8A82" w14:textId="4EADA824" w:rsidR="00CD00E0" w:rsidRDefault="00CD00E0" w:rsidP="00314803">
      <w:pPr>
        <w:jc w:val="both"/>
      </w:pPr>
      <w:r>
        <w:t>1:</w:t>
      </w:r>
      <w:r w:rsidR="00432F28">
        <w:t>30</w:t>
      </w:r>
      <w:r>
        <w:t xml:space="preserve"> PM – 2:15 PM </w:t>
      </w:r>
      <w:r w:rsidR="00314803">
        <w:tab/>
      </w:r>
      <w:r>
        <w:t xml:space="preserve">Break Out 4B - Tech in the Real World - Dr. </w:t>
      </w:r>
      <w:r w:rsidR="00432F28">
        <w:t xml:space="preserve">Belkis </w:t>
      </w:r>
      <w:r>
        <w:t>Cabrera</w:t>
      </w:r>
      <w:r w:rsidR="00432F28">
        <w:t xml:space="preserve"> – Bldg. 47 Room #109</w:t>
      </w:r>
    </w:p>
    <w:p w14:paraId="3139D2E7" w14:textId="2E0F5F54" w:rsidR="00432F28" w:rsidRDefault="00432F28" w:rsidP="00314803">
      <w:pPr>
        <w:jc w:val="both"/>
      </w:pPr>
      <w:r>
        <w:t>1:30 PM – 2:15 PM</w:t>
      </w:r>
      <w:r>
        <w:tab/>
        <w:t>Break Out 4C – Transition to Medicare – Valery Insurance Group – Bldg. 47 Room #10</w:t>
      </w:r>
      <w:r w:rsidR="00192D3D">
        <w:t>8</w:t>
      </w:r>
    </w:p>
    <w:p w14:paraId="1A02C557" w14:textId="15C5578F" w:rsidR="00CD00E0" w:rsidRDefault="00CD00E0" w:rsidP="00314803">
      <w:r>
        <w:t>2:</w:t>
      </w:r>
      <w:r w:rsidR="00192D3D">
        <w:t>15</w:t>
      </w:r>
      <w:r>
        <w:t xml:space="preserve"> PM - 2:50 PM </w:t>
      </w:r>
      <w:r w:rsidR="00314803">
        <w:tab/>
      </w:r>
      <w:r>
        <w:t>Break Out 5</w:t>
      </w:r>
      <w:r w:rsidR="007D4FDF">
        <w:t>A</w:t>
      </w:r>
      <w:r>
        <w:t xml:space="preserve"> - Magic is Y</w:t>
      </w:r>
      <w:r w:rsidR="007D4FDF">
        <w:t>OU</w:t>
      </w:r>
      <w:r>
        <w:t xml:space="preserve"> </w:t>
      </w:r>
      <w:r w:rsidR="00192D3D">
        <w:t>–</w:t>
      </w:r>
      <w:r>
        <w:t xml:space="preserve"> </w:t>
      </w:r>
      <w:r w:rsidR="00192D3D">
        <w:t xml:space="preserve">Prof. </w:t>
      </w:r>
      <w:r>
        <w:t>Alicia Garcia</w:t>
      </w:r>
      <w:r w:rsidR="00192D3D">
        <w:t xml:space="preserve"> – Main Room</w:t>
      </w:r>
    </w:p>
    <w:p w14:paraId="77594BD5" w14:textId="5B55A71B" w:rsidR="00CD00E0" w:rsidRDefault="00192D3D" w:rsidP="00314803">
      <w:r>
        <w:t>2</w:t>
      </w:r>
      <w:r w:rsidR="00CD00E0">
        <w:t>:</w:t>
      </w:r>
      <w:r>
        <w:t>5</w:t>
      </w:r>
      <w:r w:rsidR="00CD00E0">
        <w:t xml:space="preserve">0 PM – 3:30 PM </w:t>
      </w:r>
      <w:r w:rsidR="00314803">
        <w:tab/>
      </w:r>
      <w:r>
        <w:t>Student Panel Regarding AI – Dr. Rodriguez – Main Room</w:t>
      </w:r>
    </w:p>
    <w:p w14:paraId="37BF112E" w14:textId="2DDC923F" w:rsidR="00CD00E0" w:rsidRDefault="00192D3D" w:rsidP="00314803">
      <w:r>
        <w:t>3:45 PM</w:t>
      </w:r>
      <w:r w:rsidR="00CD00E0">
        <w:t xml:space="preserve"> - </w:t>
      </w:r>
      <w:r>
        <w:t>4</w:t>
      </w:r>
      <w:r w:rsidR="00CD00E0">
        <w:t>:</w:t>
      </w:r>
      <w:r>
        <w:t>0</w:t>
      </w:r>
      <w:r w:rsidR="00CD00E0">
        <w:t>0 PM</w:t>
      </w:r>
      <w:r w:rsidR="00314803">
        <w:tab/>
      </w:r>
      <w:r>
        <w:t>Closing Remarks – Dr. Sepulveda-Smith – Main Room</w:t>
      </w:r>
    </w:p>
    <w:p w14:paraId="2B64543B" w14:textId="49902C0E" w:rsidR="00192D3D" w:rsidRDefault="00192D3D" w:rsidP="00314803">
      <w:r>
        <w:t xml:space="preserve">4:00 PM – 4:30 PM      AFC Debrief – All leaders to </w:t>
      </w:r>
      <w:proofErr w:type="gramStart"/>
      <w:r>
        <w:t>attend</w:t>
      </w:r>
      <w:proofErr w:type="gramEnd"/>
    </w:p>
    <w:p w14:paraId="067E948B" w14:textId="77777777" w:rsidR="00192D3D" w:rsidRDefault="00192D3D" w:rsidP="00314803"/>
    <w:sectPr w:rsidR="00192D3D" w:rsidSect="00210CED">
      <w:headerReference w:type="default" r:id="rId12"/>
      <w:footerReference w:type="default" r:id="rId13"/>
      <w:pgSz w:w="12240" w:h="15840" w:code="1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C9863" w14:textId="77777777" w:rsidR="00210CED" w:rsidRDefault="00210CED" w:rsidP="001E7D29">
      <w:pPr>
        <w:spacing w:after="0" w:line="240" w:lineRule="auto"/>
      </w:pPr>
      <w:r>
        <w:separator/>
      </w:r>
    </w:p>
  </w:endnote>
  <w:endnote w:type="continuationSeparator" w:id="0">
    <w:p w14:paraId="09FED46A" w14:textId="77777777" w:rsidR="00210CED" w:rsidRDefault="00210CE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907A8" w14:textId="16A5D38E" w:rsidR="00CD00E0" w:rsidRDefault="00CD00E0" w:rsidP="00CD00E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52218" w14:textId="77777777" w:rsidR="00210CED" w:rsidRDefault="00210CED" w:rsidP="001E7D29">
      <w:pPr>
        <w:spacing w:after="0" w:line="240" w:lineRule="auto"/>
      </w:pPr>
      <w:r>
        <w:separator/>
      </w:r>
    </w:p>
  </w:footnote>
  <w:footnote w:type="continuationSeparator" w:id="0">
    <w:p w14:paraId="5ED02AD3" w14:textId="77777777" w:rsidR="00210CED" w:rsidRDefault="00210CE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144A2" w14:textId="585B0FFC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A8E7A7" wp14:editId="18245AC9">
              <wp:simplePos x="0" y="0"/>
              <wp:positionH relativeFrom="page">
                <wp:align>right</wp:align>
              </wp:positionH>
              <wp:positionV relativeFrom="page">
                <wp:posOffset>-1327785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42F9614" id="Group 3" o:spid="_x0000_s1026" alt="&quot;&quot;" style="position:absolute;margin-left:589.15pt;margin-top:-104.55pt;width:640.35pt;height:957.95pt;z-index:-251655168;mso-width-percent:1046;mso-height-percent:1210;mso-position-horizontal:right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6661A5">
      <w:rPr>
        <w:noProof/>
      </w:rPr>
      <w:t xml:space="preserve">                      </w:t>
    </w:r>
    <w:r w:rsidR="00192D3D">
      <w:rPr>
        <w:noProof/>
      </w:rPr>
      <w:drawing>
        <wp:inline distT="0" distB="0" distL="0" distR="0" wp14:anchorId="5F83D47A" wp14:editId="5F7B4674">
          <wp:extent cx="1280160" cy="1621790"/>
          <wp:effectExtent l="0" t="0" r="0" b="0"/>
          <wp:docPr id="1231011590" name="Picture 6" descr="A group of people holding han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011590" name="Picture 6" descr="A group of people holding hand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162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661A5">
      <w:rPr>
        <w:noProof/>
      </w:rPr>
      <w:t xml:space="preserve">                   </w:t>
    </w:r>
    <w:r w:rsidR="00192D3D">
      <w:rPr>
        <w:noProof/>
      </w:rPr>
      <w:t xml:space="preserve">               </w:t>
    </w:r>
    <w:r w:rsidR="006661A5">
      <w:rPr>
        <w:noProof/>
      </w:rPr>
      <w:t xml:space="preserve">   </w:t>
    </w:r>
    <w:r w:rsidR="00192D3D">
      <w:rPr>
        <w:noProof/>
      </w:rPr>
      <w:t xml:space="preserve">          </w:t>
    </w:r>
    <w:r w:rsidR="00192D3D">
      <w:rPr>
        <w:noProof/>
      </w:rPr>
      <w:drawing>
        <wp:inline distT="0" distB="0" distL="0" distR="0" wp14:anchorId="6F26BE09" wp14:editId="2339B55A">
          <wp:extent cx="1466850" cy="1325245"/>
          <wp:effectExtent l="0" t="0" r="0" b="8255"/>
          <wp:docPr id="701031468" name="Picture 3" descr="A blue and black outline of a st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031468" name="Picture 3" descr="A blue and black outline of a stat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9895" cy="1337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1A5">
      <w:rPr>
        <w:noProof/>
      </w:rPr>
      <w:t xml:space="preserve">                                  </w:t>
    </w:r>
    <w:r w:rsidR="006661A5">
      <w:rPr>
        <w:noProof/>
      </w:rPr>
      <w:drawing>
        <wp:inline distT="0" distB="0" distL="0" distR="0" wp14:anchorId="14DCE628" wp14:editId="1897230F">
          <wp:extent cx="1365250" cy="1358265"/>
          <wp:effectExtent l="0" t="0" r="6350" b="0"/>
          <wp:docPr id="1592520621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520621" name="Picture 1" descr="A blue and black 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6295" cy="1369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0BF7A9E0" w14:textId="77777777" w:rsidTr="00015440">
      <w:trPr>
        <w:jc w:val="right"/>
      </w:trPr>
      <w:tc>
        <w:tcPr>
          <w:tcW w:w="432" w:type="dxa"/>
          <w:vAlign w:val="bottom"/>
        </w:tcPr>
        <w:p w14:paraId="4AF2A6C2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4B9920F" wp14:editId="6E2537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9F44B40" w14:textId="27F3DE7D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CD00E0">
            <w:t>Broward College North</w:t>
          </w:r>
        </w:p>
      </w:tc>
    </w:tr>
    <w:tr w:rsidR="00066754" w:rsidRPr="00812880" w14:paraId="38CCA338" w14:textId="77777777" w:rsidTr="00015440">
      <w:trPr>
        <w:jc w:val="right"/>
      </w:trPr>
      <w:tc>
        <w:tcPr>
          <w:tcW w:w="432" w:type="dxa"/>
          <w:vAlign w:val="bottom"/>
        </w:tcPr>
        <w:p w14:paraId="373C9EC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4BE7D6A" wp14:editId="3ADE1743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BA37502" w14:textId="35677951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CD00E0">
            <w:t>April 5</w:t>
          </w:r>
          <w:r w:rsidR="00CD00E0" w:rsidRPr="00CD00E0">
            <w:rPr>
              <w:vertAlign w:val="superscript"/>
            </w:rPr>
            <w:t>th</w:t>
          </w:r>
          <w:r w:rsidR="00CD00E0">
            <w:t>, 2024</w:t>
          </w:r>
        </w:p>
      </w:tc>
    </w:tr>
    <w:tr w:rsidR="00066754" w:rsidRPr="00812880" w14:paraId="7E4E9DAB" w14:textId="77777777" w:rsidTr="00015440">
      <w:trPr>
        <w:jc w:val="right"/>
      </w:trPr>
      <w:tc>
        <w:tcPr>
          <w:tcW w:w="432" w:type="dxa"/>
          <w:vAlign w:val="bottom"/>
        </w:tcPr>
        <w:p w14:paraId="1D9E7EDA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52F3150" wp14:editId="2E83D14F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4752D10" w14:textId="09377C3F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CD00E0">
            <w:t>8 AM – 5 PM</w:t>
          </w:r>
        </w:p>
      </w:tc>
    </w:tr>
  </w:tbl>
  <w:p w14:paraId="2903A7AD" w14:textId="77777777" w:rsidR="002E4F42" w:rsidRPr="00812880" w:rsidRDefault="002E4F42" w:rsidP="00192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76568902">
    <w:abstractNumId w:val="35"/>
  </w:num>
  <w:num w:numId="2" w16cid:durableId="1860001742">
    <w:abstractNumId w:val="19"/>
  </w:num>
  <w:num w:numId="3" w16cid:durableId="918295151">
    <w:abstractNumId w:val="20"/>
  </w:num>
  <w:num w:numId="4" w16cid:durableId="1601184428">
    <w:abstractNumId w:val="12"/>
  </w:num>
  <w:num w:numId="5" w16cid:durableId="1514302938">
    <w:abstractNumId w:val="36"/>
  </w:num>
  <w:num w:numId="6" w16cid:durableId="885486045">
    <w:abstractNumId w:val="9"/>
  </w:num>
  <w:num w:numId="7" w16cid:durableId="1603956319">
    <w:abstractNumId w:val="7"/>
  </w:num>
  <w:num w:numId="8" w16cid:durableId="1603420511">
    <w:abstractNumId w:val="6"/>
  </w:num>
  <w:num w:numId="9" w16cid:durableId="806510850">
    <w:abstractNumId w:val="5"/>
  </w:num>
  <w:num w:numId="10" w16cid:durableId="799147163">
    <w:abstractNumId w:val="4"/>
  </w:num>
  <w:num w:numId="11" w16cid:durableId="2144033212">
    <w:abstractNumId w:val="8"/>
  </w:num>
  <w:num w:numId="12" w16cid:durableId="1784961323">
    <w:abstractNumId w:val="3"/>
  </w:num>
  <w:num w:numId="13" w16cid:durableId="1219785867">
    <w:abstractNumId w:val="2"/>
  </w:num>
  <w:num w:numId="14" w16cid:durableId="1275551514">
    <w:abstractNumId w:val="1"/>
  </w:num>
  <w:num w:numId="15" w16cid:durableId="1533375628">
    <w:abstractNumId w:val="0"/>
  </w:num>
  <w:num w:numId="16" w16cid:durableId="1619801228">
    <w:abstractNumId w:val="13"/>
  </w:num>
  <w:num w:numId="17" w16cid:durableId="2001418860">
    <w:abstractNumId w:val="18"/>
  </w:num>
  <w:num w:numId="18" w16cid:durableId="1633435572">
    <w:abstractNumId w:val="16"/>
  </w:num>
  <w:num w:numId="19" w16cid:durableId="286669441">
    <w:abstractNumId w:val="15"/>
  </w:num>
  <w:num w:numId="20" w16cid:durableId="395013858">
    <w:abstractNumId w:val="14"/>
  </w:num>
  <w:num w:numId="21" w16cid:durableId="668750469">
    <w:abstractNumId w:val="22"/>
  </w:num>
  <w:num w:numId="22" w16cid:durableId="305550501">
    <w:abstractNumId w:val="3"/>
    <w:lvlOverride w:ilvl="0">
      <w:startOverride w:val="1"/>
    </w:lvlOverride>
  </w:num>
  <w:num w:numId="23" w16cid:durableId="1270704059">
    <w:abstractNumId w:val="3"/>
    <w:lvlOverride w:ilvl="0">
      <w:startOverride w:val="1"/>
    </w:lvlOverride>
  </w:num>
  <w:num w:numId="24" w16cid:durableId="1786659917">
    <w:abstractNumId w:val="2"/>
    <w:lvlOverride w:ilvl="0">
      <w:startOverride w:val="1"/>
    </w:lvlOverride>
  </w:num>
  <w:num w:numId="25" w16cid:durableId="1491404923">
    <w:abstractNumId w:val="32"/>
  </w:num>
  <w:num w:numId="26" w16cid:durableId="1859736564">
    <w:abstractNumId w:val="11"/>
  </w:num>
  <w:num w:numId="27" w16cid:durableId="957374150">
    <w:abstractNumId w:val="23"/>
  </w:num>
  <w:num w:numId="28" w16cid:durableId="753429696">
    <w:abstractNumId w:val="11"/>
  </w:num>
  <w:num w:numId="29" w16cid:durableId="1821464141">
    <w:abstractNumId w:val="31"/>
  </w:num>
  <w:num w:numId="30" w16cid:durableId="1691684929">
    <w:abstractNumId w:val="24"/>
  </w:num>
  <w:num w:numId="31" w16cid:durableId="1119879479">
    <w:abstractNumId w:val="38"/>
  </w:num>
  <w:num w:numId="32" w16cid:durableId="341591221">
    <w:abstractNumId w:val="33"/>
  </w:num>
  <w:num w:numId="33" w16cid:durableId="72433867">
    <w:abstractNumId w:val="17"/>
  </w:num>
  <w:num w:numId="34" w16cid:durableId="1548420128">
    <w:abstractNumId w:val="26"/>
  </w:num>
  <w:num w:numId="35" w16cid:durableId="583563975">
    <w:abstractNumId w:val="10"/>
  </w:num>
  <w:num w:numId="36" w16cid:durableId="226578197">
    <w:abstractNumId w:val="27"/>
  </w:num>
  <w:num w:numId="37" w16cid:durableId="367340432">
    <w:abstractNumId w:val="30"/>
  </w:num>
  <w:num w:numId="38" w16cid:durableId="1699890422">
    <w:abstractNumId w:val="25"/>
  </w:num>
  <w:num w:numId="39" w16cid:durableId="896815747">
    <w:abstractNumId w:val="37"/>
  </w:num>
  <w:num w:numId="40" w16cid:durableId="406659752">
    <w:abstractNumId w:val="28"/>
  </w:num>
  <w:num w:numId="41" w16cid:durableId="1419522085">
    <w:abstractNumId w:val="21"/>
  </w:num>
  <w:num w:numId="42" w16cid:durableId="230383327">
    <w:abstractNumId w:val="29"/>
  </w:num>
  <w:num w:numId="43" w16cid:durableId="43556295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E0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2D3D"/>
    <w:rsid w:val="00193653"/>
    <w:rsid w:val="001C329C"/>
    <w:rsid w:val="001D15D7"/>
    <w:rsid w:val="001E286F"/>
    <w:rsid w:val="001E7D29"/>
    <w:rsid w:val="00210CED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14803"/>
    <w:rsid w:val="0032131A"/>
    <w:rsid w:val="00325C7C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2F28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661A5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4FD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47592"/>
    <w:rsid w:val="00955A78"/>
    <w:rsid w:val="0099018D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00E0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D503A"/>
    <w:rsid w:val="00EF6435"/>
    <w:rsid w:val="00F10F6B"/>
    <w:rsid w:val="00F23697"/>
    <w:rsid w:val="00F36BB7"/>
    <w:rsid w:val="00F46E50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3C5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abrera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minutes.dotx</Template>
  <TotalTime>0</TotalTime>
  <Pages>1</Pages>
  <Words>312</Words>
  <Characters>1371</Characters>
  <Application>Microsoft Office Word</Application>
  <DocSecurity>0</DocSecurity>
  <Lines>23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2024-04-07T17:44:00Z</dcterms:created>
  <dcterms:modified xsi:type="dcterms:W3CDTF">2024-04-07T17:44:00Z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cd7512f7-4b15-4fdb-b1c8-c9d605cd8391</vt:lpwstr>
  </property>
</Properties>
</file>